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6"/>
        <w:gridCol w:w="485"/>
        <w:gridCol w:w="3242"/>
        <w:gridCol w:w="288"/>
        <w:gridCol w:w="988"/>
        <w:gridCol w:w="3121"/>
      </w:tblGrid>
      <w:tr w:rsidR="00E0677A" w:rsidRPr="00C9238F" w:rsidTr="00E0677A">
        <w:tc>
          <w:tcPr>
            <w:tcW w:w="919" w:type="pct"/>
            <w:gridSpan w:val="2"/>
            <w:vAlign w:val="bottom"/>
          </w:tcPr>
          <w:p w:rsidR="00E0677A" w:rsidRPr="00E0677A" w:rsidRDefault="00DD6C61" w:rsidP="00DD6C61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First Name:</w:t>
            </w:r>
          </w:p>
        </w:tc>
        <w:sdt>
          <w:sdtPr>
            <w:rPr>
              <w:sz w:val="24"/>
              <w:szCs w:val="24"/>
            </w:rPr>
            <w:id w:val="-1765294205"/>
            <w:placeholder>
              <w:docPart w:val="6A8287B75E524C78A06437C01E1821D1"/>
            </w:placeholder>
            <w:showingPlcHdr/>
          </w:sdtPr>
          <w:sdtEndPr/>
          <w:sdtContent>
            <w:tc>
              <w:tcPr>
                <w:tcW w:w="4081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:rsidR="00E0677A" w:rsidRPr="00E0677A" w:rsidRDefault="00370372" w:rsidP="00576892">
                <w:pPr>
                  <w:spacing w:before="240"/>
                  <w:rPr>
                    <w:sz w:val="24"/>
                    <w:szCs w:val="24"/>
                  </w:rPr>
                </w:pPr>
                <w:r w:rsidRPr="00CC760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E0677A" w:rsidRPr="00C9238F" w:rsidTr="00E0677A">
        <w:tc>
          <w:tcPr>
            <w:tcW w:w="919" w:type="pct"/>
            <w:gridSpan w:val="2"/>
            <w:vAlign w:val="bottom"/>
          </w:tcPr>
          <w:p w:rsidR="00E0677A" w:rsidRPr="00E0677A" w:rsidRDefault="00DD6C61" w:rsidP="0057689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Last Name:</w:t>
            </w:r>
          </w:p>
        </w:tc>
        <w:sdt>
          <w:sdtPr>
            <w:rPr>
              <w:sz w:val="24"/>
              <w:szCs w:val="24"/>
            </w:rPr>
            <w:id w:val="-1221137762"/>
            <w:placeholder>
              <w:docPart w:val="1EA9BD9F6D014B36BA6698D7E6CA74EF"/>
            </w:placeholder>
            <w:showingPlcHdr/>
          </w:sdtPr>
          <w:sdtEndPr/>
          <w:sdtContent>
            <w:tc>
              <w:tcPr>
                <w:tcW w:w="4081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:rsidR="00E0677A" w:rsidRPr="00E0677A" w:rsidRDefault="00370372" w:rsidP="00576892">
                <w:pPr>
                  <w:spacing w:before="240"/>
                  <w:rPr>
                    <w:sz w:val="24"/>
                    <w:szCs w:val="24"/>
                  </w:rPr>
                </w:pPr>
                <w:r w:rsidRPr="00CC760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E0677A" w:rsidRPr="00C9238F" w:rsidTr="00E0677A">
        <w:tc>
          <w:tcPr>
            <w:tcW w:w="919" w:type="pct"/>
            <w:gridSpan w:val="2"/>
            <w:vAlign w:val="bottom"/>
          </w:tcPr>
          <w:p w:rsidR="00E0677A" w:rsidRPr="00E0677A" w:rsidRDefault="00E0677A" w:rsidP="00576892">
            <w:pPr>
              <w:spacing w:before="240"/>
              <w:rPr>
                <w:sz w:val="24"/>
                <w:szCs w:val="24"/>
              </w:rPr>
            </w:pPr>
            <w:r w:rsidRPr="00E0677A">
              <w:rPr>
                <w:sz w:val="24"/>
                <w:szCs w:val="24"/>
              </w:rPr>
              <w:t>Date of Birth</w:t>
            </w:r>
            <w:r w:rsidR="00DD6C61">
              <w:rPr>
                <w:sz w:val="24"/>
                <w:szCs w:val="24"/>
              </w:rPr>
              <w:t>:</w:t>
            </w:r>
          </w:p>
        </w:tc>
        <w:sdt>
          <w:sdtPr>
            <w:rPr>
              <w:sz w:val="24"/>
              <w:szCs w:val="24"/>
            </w:rPr>
            <w:id w:val="413592238"/>
            <w:placeholder>
              <w:docPart w:val="E7577DFD0F3741569780BF66A8545E34"/>
            </w:placeholder>
            <w:showingPlcHdr/>
          </w:sdtPr>
          <w:sdtEndPr/>
          <w:sdtContent>
            <w:tc>
              <w:tcPr>
                <w:tcW w:w="4081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:rsidR="00E0677A" w:rsidRPr="00E0677A" w:rsidRDefault="00370372" w:rsidP="00576892">
                <w:pPr>
                  <w:spacing w:before="240"/>
                  <w:rPr>
                    <w:sz w:val="24"/>
                    <w:szCs w:val="24"/>
                  </w:rPr>
                </w:pPr>
                <w:r w:rsidRPr="00CC760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E0677A" w:rsidRPr="00C9238F" w:rsidTr="00E0677A">
        <w:tc>
          <w:tcPr>
            <w:tcW w:w="919" w:type="pct"/>
            <w:gridSpan w:val="2"/>
            <w:vAlign w:val="bottom"/>
          </w:tcPr>
          <w:p w:rsidR="00E0677A" w:rsidRPr="00E0677A" w:rsidRDefault="00DD6C61" w:rsidP="0057689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Address:</w:t>
            </w:r>
          </w:p>
        </w:tc>
        <w:sdt>
          <w:sdtPr>
            <w:rPr>
              <w:sz w:val="24"/>
              <w:szCs w:val="24"/>
            </w:rPr>
            <w:id w:val="1921362319"/>
            <w:placeholder>
              <w:docPart w:val="DDC63FDD79794D42A9B266A8FD172AE3"/>
            </w:placeholder>
            <w:showingPlcHdr/>
          </w:sdtPr>
          <w:sdtEndPr/>
          <w:sdtContent>
            <w:tc>
              <w:tcPr>
                <w:tcW w:w="4081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:rsidR="00E0677A" w:rsidRPr="00E0677A" w:rsidRDefault="00370372" w:rsidP="00576892">
                <w:pPr>
                  <w:spacing w:before="240"/>
                  <w:rPr>
                    <w:sz w:val="24"/>
                    <w:szCs w:val="24"/>
                  </w:rPr>
                </w:pPr>
                <w:r w:rsidRPr="00CC760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E0677A" w:rsidRPr="00C9238F" w:rsidTr="00E0677A">
        <w:tc>
          <w:tcPr>
            <w:tcW w:w="919" w:type="pct"/>
            <w:gridSpan w:val="2"/>
            <w:vAlign w:val="bottom"/>
          </w:tcPr>
          <w:p w:rsidR="00E0677A" w:rsidRPr="00E0677A" w:rsidRDefault="00E0677A" w:rsidP="00287014">
            <w:pPr>
              <w:spacing w:before="240"/>
              <w:rPr>
                <w:sz w:val="24"/>
                <w:szCs w:val="24"/>
              </w:rPr>
            </w:pPr>
            <w:r w:rsidRPr="00E0677A">
              <w:rPr>
                <w:sz w:val="24"/>
                <w:szCs w:val="24"/>
              </w:rPr>
              <w:t>Postcode</w:t>
            </w:r>
            <w:r w:rsidR="00DD6C61">
              <w:rPr>
                <w:sz w:val="24"/>
                <w:szCs w:val="24"/>
              </w:rPr>
              <w:t>:</w:t>
            </w:r>
          </w:p>
        </w:tc>
        <w:tc>
          <w:tcPr>
            <w:tcW w:w="4081" w:type="pct"/>
            <w:gridSpan w:val="4"/>
            <w:tcBorders>
              <w:bottom w:val="single" w:sz="4" w:space="0" w:color="auto"/>
            </w:tcBorders>
            <w:vAlign w:val="bottom"/>
          </w:tcPr>
          <w:p w:rsidR="00E0677A" w:rsidRPr="00E0677A" w:rsidRDefault="00E0677A" w:rsidP="00576892">
            <w:pPr>
              <w:spacing w:before="240"/>
              <w:rPr>
                <w:sz w:val="24"/>
                <w:szCs w:val="24"/>
              </w:rPr>
            </w:pPr>
          </w:p>
        </w:tc>
      </w:tr>
      <w:tr w:rsidR="00E0677A" w:rsidRPr="00C9238F" w:rsidTr="00E0677A">
        <w:tc>
          <w:tcPr>
            <w:tcW w:w="919" w:type="pct"/>
            <w:gridSpan w:val="2"/>
            <w:vAlign w:val="bottom"/>
          </w:tcPr>
          <w:p w:rsidR="00E0677A" w:rsidRPr="00E0677A" w:rsidRDefault="00DD6C61" w:rsidP="0057689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Phone Number:</w:t>
            </w:r>
          </w:p>
        </w:tc>
        <w:sdt>
          <w:sdtPr>
            <w:rPr>
              <w:sz w:val="24"/>
              <w:szCs w:val="24"/>
            </w:rPr>
            <w:id w:val="1079094686"/>
            <w:placeholder>
              <w:docPart w:val="C224312245CC4F0AA78061E2EBA90ADB"/>
            </w:placeholder>
            <w:showingPlcHdr/>
          </w:sdtPr>
          <w:sdtEndPr/>
          <w:sdtContent>
            <w:tc>
              <w:tcPr>
                <w:tcW w:w="1732" w:type="pct"/>
                <w:tcBorders>
                  <w:bottom w:val="single" w:sz="4" w:space="0" w:color="auto"/>
                </w:tcBorders>
                <w:vAlign w:val="bottom"/>
              </w:tcPr>
              <w:p w:rsidR="00E0677A" w:rsidRPr="00E0677A" w:rsidRDefault="00370372" w:rsidP="00576892">
                <w:pPr>
                  <w:spacing w:before="240"/>
                  <w:rPr>
                    <w:sz w:val="24"/>
                    <w:szCs w:val="24"/>
                  </w:rPr>
                </w:pPr>
                <w:r w:rsidRPr="00CC760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682" w:type="pct"/>
            <w:gridSpan w:val="2"/>
            <w:vAlign w:val="bottom"/>
          </w:tcPr>
          <w:p w:rsidR="00E0677A" w:rsidRPr="00E0677A" w:rsidRDefault="00E0677A" w:rsidP="00287014">
            <w:pPr>
              <w:rPr>
                <w:sz w:val="24"/>
                <w:szCs w:val="24"/>
              </w:rPr>
            </w:pPr>
            <w:r w:rsidRPr="00E0677A">
              <w:rPr>
                <w:sz w:val="24"/>
                <w:szCs w:val="24"/>
              </w:rPr>
              <w:t>Mobile</w:t>
            </w:r>
          </w:p>
        </w:tc>
        <w:sdt>
          <w:sdtPr>
            <w:rPr>
              <w:sz w:val="24"/>
              <w:szCs w:val="24"/>
            </w:rPr>
            <w:id w:val="-366670954"/>
            <w:placeholder>
              <w:docPart w:val="1CFF014E34784904A091B8E5F4ECDC40"/>
            </w:placeholder>
            <w:showingPlcHdr/>
          </w:sdtPr>
          <w:sdtEndPr/>
          <w:sdtContent>
            <w:tc>
              <w:tcPr>
                <w:tcW w:w="1667" w:type="pct"/>
                <w:tcBorders>
                  <w:bottom w:val="single" w:sz="4" w:space="0" w:color="auto"/>
                </w:tcBorders>
                <w:vAlign w:val="bottom"/>
              </w:tcPr>
              <w:p w:rsidR="00E0677A" w:rsidRPr="00E0677A" w:rsidRDefault="00370372" w:rsidP="00576892">
                <w:pPr>
                  <w:spacing w:before="240"/>
                  <w:rPr>
                    <w:sz w:val="24"/>
                    <w:szCs w:val="24"/>
                  </w:rPr>
                </w:pPr>
                <w:r w:rsidRPr="00CC760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E0677A" w:rsidRPr="00C9238F" w:rsidTr="00E0677A">
        <w:tc>
          <w:tcPr>
            <w:tcW w:w="919" w:type="pct"/>
            <w:gridSpan w:val="2"/>
            <w:vAlign w:val="bottom"/>
          </w:tcPr>
          <w:p w:rsidR="00E0677A" w:rsidRPr="00E0677A" w:rsidRDefault="00DD6C61" w:rsidP="0057689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Email:</w:t>
            </w:r>
          </w:p>
        </w:tc>
        <w:sdt>
          <w:sdtPr>
            <w:rPr>
              <w:sz w:val="24"/>
              <w:szCs w:val="24"/>
            </w:rPr>
            <w:id w:val="-1040595752"/>
            <w:placeholder>
              <w:docPart w:val="ED9D44489EF14BE4ACEB6E72E8C1E80A"/>
            </w:placeholder>
            <w:showingPlcHdr/>
          </w:sdtPr>
          <w:sdtEndPr/>
          <w:sdtContent>
            <w:tc>
              <w:tcPr>
                <w:tcW w:w="4081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:rsidR="00E0677A" w:rsidRPr="00E0677A" w:rsidRDefault="00370372" w:rsidP="00576892">
                <w:pPr>
                  <w:spacing w:before="240"/>
                  <w:rPr>
                    <w:sz w:val="24"/>
                    <w:szCs w:val="24"/>
                  </w:rPr>
                </w:pPr>
                <w:r w:rsidRPr="00CC760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E0677A" w:rsidRPr="00C9238F" w:rsidTr="00E0677A">
        <w:trPr>
          <w:trHeight w:val="487"/>
        </w:trPr>
        <w:tc>
          <w:tcPr>
            <w:tcW w:w="2805" w:type="pct"/>
            <w:gridSpan w:val="4"/>
            <w:shd w:val="clear" w:color="auto" w:fill="auto"/>
            <w:vAlign w:val="bottom"/>
          </w:tcPr>
          <w:p w:rsidR="00E0677A" w:rsidRPr="00E0677A" w:rsidRDefault="00E0677A" w:rsidP="00576892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2195" w:type="pct"/>
            <w:gridSpan w:val="2"/>
          </w:tcPr>
          <w:p w:rsidR="00E0677A" w:rsidRPr="00E0677A" w:rsidRDefault="00E0677A" w:rsidP="00576892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E0677A" w:rsidRPr="00C9238F" w:rsidTr="00E0677A">
        <w:trPr>
          <w:trHeight w:val="576"/>
        </w:trPr>
        <w:tc>
          <w:tcPr>
            <w:tcW w:w="5000" w:type="pct"/>
            <w:gridSpan w:val="6"/>
            <w:vAlign w:val="bottom"/>
          </w:tcPr>
          <w:p w:rsidR="00E0677A" w:rsidRPr="00E0677A" w:rsidRDefault="00E0677A" w:rsidP="00550F71">
            <w:pPr>
              <w:rPr>
                <w:b/>
                <w:sz w:val="24"/>
                <w:szCs w:val="24"/>
              </w:rPr>
            </w:pPr>
            <w:r w:rsidRPr="00E0677A">
              <w:rPr>
                <w:b/>
                <w:sz w:val="24"/>
                <w:szCs w:val="24"/>
              </w:rPr>
              <w:t>Please tick which of the eligibility criteria you meet:</w:t>
            </w:r>
          </w:p>
        </w:tc>
      </w:tr>
      <w:tr w:rsidR="00E0677A" w:rsidRPr="00C9238F" w:rsidTr="00E0677A">
        <w:tc>
          <w:tcPr>
            <w:tcW w:w="660" w:type="pct"/>
            <w:vAlign w:val="bottom"/>
          </w:tcPr>
          <w:p w:rsidR="00E0677A" w:rsidRPr="00E0677A" w:rsidRDefault="00E0677A" w:rsidP="00576892">
            <w:pPr>
              <w:spacing w:before="120"/>
              <w:ind w:left="698"/>
              <w:rPr>
                <w:sz w:val="24"/>
                <w:szCs w:val="24"/>
              </w:rPr>
            </w:pPr>
          </w:p>
        </w:tc>
        <w:tc>
          <w:tcPr>
            <w:tcW w:w="2145" w:type="pct"/>
            <w:gridSpan w:val="3"/>
            <w:tcBorders>
              <w:bottom w:val="single" w:sz="4" w:space="0" w:color="auto"/>
            </w:tcBorders>
            <w:vAlign w:val="bottom"/>
          </w:tcPr>
          <w:p w:rsidR="00E0677A" w:rsidRPr="00E0677A" w:rsidRDefault="00E0677A" w:rsidP="00576892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2195" w:type="pct"/>
            <w:gridSpan w:val="2"/>
            <w:tcBorders>
              <w:bottom w:val="single" w:sz="4" w:space="0" w:color="auto"/>
            </w:tcBorders>
          </w:tcPr>
          <w:p w:rsidR="00E0677A" w:rsidRPr="00E0677A" w:rsidRDefault="00E0677A" w:rsidP="00576892">
            <w:pPr>
              <w:spacing w:before="120"/>
              <w:rPr>
                <w:i/>
                <w:sz w:val="24"/>
                <w:szCs w:val="24"/>
              </w:rPr>
            </w:pPr>
            <w:r w:rsidRPr="00E0677A">
              <w:rPr>
                <w:i/>
                <w:sz w:val="24"/>
                <w:szCs w:val="24"/>
              </w:rPr>
              <w:t>Required evidence</w:t>
            </w:r>
          </w:p>
        </w:tc>
      </w:tr>
      <w:tr w:rsidR="00E0677A" w:rsidRPr="00C9238F" w:rsidTr="00E0677A">
        <w:tc>
          <w:tcPr>
            <w:tcW w:w="660" w:type="pct"/>
            <w:vAlign w:val="bottom"/>
          </w:tcPr>
          <w:p w:rsidR="00E0677A" w:rsidRPr="00E0677A" w:rsidRDefault="00F52864" w:rsidP="00576892">
            <w:pPr>
              <w:spacing w:before="120"/>
              <w:ind w:left="698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337775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50F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45" w:type="pct"/>
            <w:gridSpan w:val="3"/>
            <w:tcBorders>
              <w:bottom w:val="single" w:sz="4" w:space="0" w:color="auto"/>
            </w:tcBorders>
            <w:vAlign w:val="bottom"/>
          </w:tcPr>
          <w:p w:rsidR="00E0677A" w:rsidRPr="00E0677A" w:rsidRDefault="00E0677A" w:rsidP="00576892">
            <w:pPr>
              <w:spacing w:before="120"/>
              <w:rPr>
                <w:sz w:val="24"/>
                <w:szCs w:val="24"/>
              </w:rPr>
            </w:pPr>
            <w:r w:rsidRPr="00E0677A">
              <w:rPr>
                <w:sz w:val="24"/>
                <w:szCs w:val="24"/>
              </w:rPr>
              <w:t>18 and over</w:t>
            </w:r>
          </w:p>
        </w:tc>
        <w:tc>
          <w:tcPr>
            <w:tcW w:w="2195" w:type="pct"/>
            <w:gridSpan w:val="2"/>
            <w:tcBorders>
              <w:bottom w:val="single" w:sz="4" w:space="0" w:color="auto"/>
            </w:tcBorders>
          </w:tcPr>
          <w:p w:rsidR="00E0677A" w:rsidRPr="00E0677A" w:rsidRDefault="00E0677A" w:rsidP="00576892">
            <w:pPr>
              <w:spacing w:before="120"/>
              <w:rPr>
                <w:sz w:val="24"/>
                <w:szCs w:val="24"/>
              </w:rPr>
            </w:pPr>
          </w:p>
        </w:tc>
      </w:tr>
      <w:tr w:rsidR="00E0677A" w:rsidRPr="00C9238F" w:rsidTr="00E0677A">
        <w:sdt>
          <w:sdtPr>
            <w:rPr>
              <w:sz w:val="24"/>
              <w:szCs w:val="24"/>
            </w:rPr>
            <w:id w:val="-5406680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60" w:type="pct"/>
                <w:vAlign w:val="bottom"/>
              </w:tcPr>
              <w:p w:rsidR="00E0677A" w:rsidRPr="00E0677A" w:rsidRDefault="00370372" w:rsidP="00576892">
                <w:pPr>
                  <w:spacing w:before="120"/>
                  <w:ind w:left="698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145" w:type="pct"/>
            <w:gridSpan w:val="3"/>
            <w:tcBorders>
              <w:bottom w:val="single" w:sz="4" w:space="0" w:color="auto"/>
            </w:tcBorders>
            <w:vAlign w:val="bottom"/>
          </w:tcPr>
          <w:p w:rsidR="00E0677A" w:rsidRPr="00E0677A" w:rsidRDefault="00E0677A" w:rsidP="00576892">
            <w:pPr>
              <w:spacing w:before="120"/>
              <w:rPr>
                <w:sz w:val="24"/>
                <w:szCs w:val="24"/>
              </w:rPr>
            </w:pPr>
            <w:r w:rsidRPr="00E0677A">
              <w:rPr>
                <w:sz w:val="24"/>
                <w:szCs w:val="24"/>
              </w:rPr>
              <w:t>Full time student/apprentice</w:t>
            </w:r>
          </w:p>
        </w:tc>
        <w:tc>
          <w:tcPr>
            <w:tcW w:w="2195" w:type="pct"/>
            <w:gridSpan w:val="2"/>
            <w:tcBorders>
              <w:bottom w:val="single" w:sz="4" w:space="0" w:color="auto"/>
            </w:tcBorders>
          </w:tcPr>
          <w:p w:rsidR="00E0677A" w:rsidRPr="00E0677A" w:rsidRDefault="00E0677A" w:rsidP="00576892">
            <w:pPr>
              <w:spacing w:before="120"/>
              <w:rPr>
                <w:sz w:val="24"/>
                <w:szCs w:val="24"/>
              </w:rPr>
            </w:pPr>
            <w:r w:rsidRPr="00E0677A">
              <w:rPr>
                <w:sz w:val="24"/>
                <w:szCs w:val="24"/>
              </w:rPr>
              <w:t>Letter from employer or University, School ID</w:t>
            </w:r>
          </w:p>
        </w:tc>
      </w:tr>
      <w:tr w:rsidR="00E0677A" w:rsidRPr="00C9238F" w:rsidTr="00E0677A">
        <w:sdt>
          <w:sdtPr>
            <w:rPr>
              <w:sz w:val="24"/>
              <w:szCs w:val="24"/>
            </w:rPr>
            <w:id w:val="7419160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60" w:type="pct"/>
                <w:vAlign w:val="bottom"/>
              </w:tcPr>
              <w:p w:rsidR="00E0677A" w:rsidRPr="00E0677A" w:rsidRDefault="00370372" w:rsidP="00576892">
                <w:pPr>
                  <w:spacing w:before="120"/>
                  <w:ind w:left="698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14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0677A" w:rsidRPr="00E0677A" w:rsidRDefault="00E0677A" w:rsidP="00576892">
            <w:pPr>
              <w:spacing w:before="120"/>
              <w:rPr>
                <w:sz w:val="24"/>
                <w:szCs w:val="24"/>
              </w:rPr>
            </w:pPr>
            <w:r w:rsidRPr="00E0677A">
              <w:rPr>
                <w:sz w:val="24"/>
                <w:szCs w:val="24"/>
              </w:rPr>
              <w:t>Unemployed</w:t>
            </w:r>
          </w:p>
        </w:tc>
        <w:tc>
          <w:tcPr>
            <w:tcW w:w="219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0677A" w:rsidRPr="00E0677A" w:rsidRDefault="00E0677A" w:rsidP="00576892">
            <w:pPr>
              <w:spacing w:before="120"/>
              <w:rPr>
                <w:sz w:val="24"/>
                <w:szCs w:val="24"/>
              </w:rPr>
            </w:pPr>
            <w:r w:rsidRPr="00E0677A">
              <w:rPr>
                <w:sz w:val="24"/>
                <w:szCs w:val="24"/>
              </w:rPr>
              <w:t>Job center reference</w:t>
            </w:r>
          </w:p>
        </w:tc>
      </w:tr>
      <w:tr w:rsidR="00E0677A" w:rsidRPr="00C9238F" w:rsidTr="00E0677A">
        <w:sdt>
          <w:sdtPr>
            <w:rPr>
              <w:sz w:val="24"/>
              <w:szCs w:val="24"/>
            </w:rPr>
            <w:id w:val="17663481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60" w:type="pct"/>
                <w:vAlign w:val="bottom"/>
              </w:tcPr>
              <w:p w:rsidR="00E0677A" w:rsidRPr="00E0677A" w:rsidRDefault="00370372" w:rsidP="00576892">
                <w:pPr>
                  <w:spacing w:before="120"/>
                  <w:ind w:left="698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14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0677A" w:rsidRPr="00E0677A" w:rsidRDefault="00E0677A" w:rsidP="00576892">
            <w:pPr>
              <w:spacing w:before="120"/>
              <w:rPr>
                <w:sz w:val="24"/>
                <w:szCs w:val="24"/>
              </w:rPr>
            </w:pPr>
            <w:r w:rsidRPr="00E0677A">
              <w:rPr>
                <w:sz w:val="24"/>
                <w:szCs w:val="24"/>
              </w:rPr>
              <w:t>Sole Trader</w:t>
            </w:r>
          </w:p>
        </w:tc>
        <w:tc>
          <w:tcPr>
            <w:tcW w:w="219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0677A" w:rsidRPr="00E0677A" w:rsidRDefault="00E0677A" w:rsidP="00576892">
            <w:pPr>
              <w:spacing w:before="120"/>
              <w:rPr>
                <w:sz w:val="24"/>
                <w:szCs w:val="24"/>
              </w:rPr>
            </w:pPr>
            <w:r w:rsidRPr="00E0677A">
              <w:rPr>
                <w:sz w:val="24"/>
                <w:szCs w:val="24"/>
              </w:rPr>
              <w:t>UTR number</w:t>
            </w:r>
          </w:p>
        </w:tc>
      </w:tr>
      <w:tr w:rsidR="00E0677A" w:rsidRPr="00C9238F" w:rsidTr="00E0677A">
        <w:sdt>
          <w:sdtPr>
            <w:rPr>
              <w:sz w:val="24"/>
              <w:szCs w:val="24"/>
            </w:rPr>
            <w:id w:val="44580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60" w:type="pct"/>
                <w:vAlign w:val="bottom"/>
              </w:tcPr>
              <w:p w:rsidR="00E0677A" w:rsidRPr="00E0677A" w:rsidRDefault="00370372" w:rsidP="00576892">
                <w:pPr>
                  <w:spacing w:before="120"/>
                  <w:ind w:left="698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14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0677A" w:rsidRPr="00E0677A" w:rsidRDefault="00E0677A" w:rsidP="00576892">
            <w:pPr>
              <w:spacing w:before="120"/>
              <w:rPr>
                <w:sz w:val="24"/>
                <w:szCs w:val="24"/>
              </w:rPr>
            </w:pPr>
            <w:r w:rsidRPr="00E0677A">
              <w:rPr>
                <w:sz w:val="24"/>
                <w:szCs w:val="24"/>
              </w:rPr>
              <w:t>If a sole trader must be Non-VAT registered</w:t>
            </w:r>
          </w:p>
        </w:tc>
        <w:tc>
          <w:tcPr>
            <w:tcW w:w="219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0677A" w:rsidRPr="00E0677A" w:rsidRDefault="00E0677A" w:rsidP="00576892">
            <w:pPr>
              <w:spacing w:before="120"/>
              <w:rPr>
                <w:sz w:val="24"/>
                <w:szCs w:val="24"/>
              </w:rPr>
            </w:pPr>
          </w:p>
        </w:tc>
      </w:tr>
      <w:tr w:rsidR="00E0677A" w:rsidRPr="00C9238F" w:rsidTr="00E0677A">
        <w:sdt>
          <w:sdtPr>
            <w:rPr>
              <w:sz w:val="24"/>
              <w:szCs w:val="24"/>
            </w:rPr>
            <w:id w:val="16988938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60" w:type="pct"/>
                <w:vAlign w:val="bottom"/>
              </w:tcPr>
              <w:p w:rsidR="00E0677A" w:rsidRPr="00E0677A" w:rsidRDefault="00370372" w:rsidP="00576892">
                <w:pPr>
                  <w:spacing w:before="120"/>
                  <w:ind w:left="698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14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0677A" w:rsidRPr="00E0677A" w:rsidRDefault="00E0677A" w:rsidP="00576892">
            <w:pPr>
              <w:spacing w:before="120"/>
              <w:rPr>
                <w:sz w:val="24"/>
                <w:szCs w:val="24"/>
              </w:rPr>
            </w:pPr>
            <w:r w:rsidRPr="00E0677A">
              <w:rPr>
                <w:sz w:val="24"/>
                <w:szCs w:val="24"/>
              </w:rPr>
              <w:t>UK Resident (to receive a bursary you must be a UK resident at the time of application and for the duration of the course)</w:t>
            </w:r>
          </w:p>
        </w:tc>
        <w:tc>
          <w:tcPr>
            <w:tcW w:w="219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0677A" w:rsidRPr="00E0677A" w:rsidRDefault="00E0677A" w:rsidP="00576892">
            <w:pPr>
              <w:spacing w:before="120"/>
              <w:rPr>
                <w:sz w:val="24"/>
                <w:szCs w:val="24"/>
              </w:rPr>
            </w:pPr>
          </w:p>
        </w:tc>
      </w:tr>
      <w:tr w:rsidR="00E0677A" w:rsidRPr="00C9238F" w:rsidTr="00E0677A">
        <w:tc>
          <w:tcPr>
            <w:tcW w:w="919" w:type="pct"/>
            <w:gridSpan w:val="2"/>
            <w:vAlign w:val="bottom"/>
          </w:tcPr>
          <w:p w:rsidR="00E0677A" w:rsidRPr="00C9238F" w:rsidRDefault="00E0677A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1886" w:type="pct"/>
            <w:gridSpan w:val="2"/>
            <w:vAlign w:val="bottom"/>
          </w:tcPr>
          <w:p w:rsidR="00E0677A" w:rsidRPr="00C9238F" w:rsidRDefault="00E0677A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2195" w:type="pct"/>
            <w:gridSpan w:val="2"/>
          </w:tcPr>
          <w:p w:rsidR="00E0677A" w:rsidRPr="00C9238F" w:rsidRDefault="00E0677A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:rsidR="00C9238F" w:rsidRDefault="00C9238F" w:rsidP="00AF6BFE">
      <w:pPr>
        <w:pStyle w:val="NoSpacing"/>
      </w:pPr>
    </w:p>
    <w:p w:rsidR="00550F71" w:rsidRDefault="00550F71" w:rsidP="00AF6BFE">
      <w:pPr>
        <w:pStyle w:val="NoSpacing"/>
      </w:pPr>
    </w:p>
    <w:p w:rsidR="00E0677A" w:rsidRDefault="00E0677A" w:rsidP="00AF6BFE">
      <w:pPr>
        <w:pStyle w:val="NoSpacing"/>
      </w:pPr>
    </w:p>
    <w:p w:rsidR="003D50F3" w:rsidRDefault="003D50F3" w:rsidP="00AF6BFE">
      <w:pPr>
        <w:pStyle w:val="NoSpacing"/>
      </w:pPr>
    </w:p>
    <w:p w:rsidR="003D50F3" w:rsidRDefault="003D50F3" w:rsidP="00AF6BFE">
      <w:pPr>
        <w:pStyle w:val="NoSpacing"/>
      </w:pPr>
    </w:p>
    <w:p w:rsidR="003D50F3" w:rsidRDefault="003D50F3" w:rsidP="00AF6BFE">
      <w:pPr>
        <w:pStyle w:val="NoSpacing"/>
      </w:pPr>
    </w:p>
    <w:p w:rsidR="003D50F3" w:rsidRDefault="003D50F3" w:rsidP="00AF6BFE">
      <w:pPr>
        <w:pStyle w:val="NoSpacing"/>
      </w:pPr>
    </w:p>
    <w:p w:rsidR="003D50F3" w:rsidRDefault="003D50F3" w:rsidP="00AF6BFE">
      <w:pPr>
        <w:pStyle w:val="NoSpacing"/>
      </w:pPr>
    </w:p>
    <w:p w:rsidR="00E0677A" w:rsidRDefault="00E0677A" w:rsidP="00AF6BFE">
      <w:pPr>
        <w:pStyle w:val="NoSpacing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66"/>
        <w:gridCol w:w="7894"/>
      </w:tblGrid>
      <w:tr w:rsidR="00550F71" w:rsidRPr="00C9238F" w:rsidTr="00516232">
        <w:trPr>
          <w:trHeight w:val="576"/>
        </w:trPr>
        <w:tc>
          <w:tcPr>
            <w:tcW w:w="5000" w:type="pct"/>
            <w:gridSpan w:val="2"/>
            <w:vAlign w:val="bottom"/>
          </w:tcPr>
          <w:p w:rsidR="00550F71" w:rsidRPr="00E0677A" w:rsidRDefault="00550F71" w:rsidP="00550F71">
            <w:pPr>
              <w:rPr>
                <w:b/>
                <w:sz w:val="24"/>
                <w:szCs w:val="24"/>
              </w:rPr>
            </w:pPr>
            <w:r w:rsidRPr="00E0677A">
              <w:rPr>
                <w:b/>
                <w:sz w:val="24"/>
                <w:szCs w:val="24"/>
              </w:rPr>
              <w:lastRenderedPageBreak/>
              <w:t>Please tick which course you would like to attend:</w:t>
            </w:r>
          </w:p>
        </w:tc>
      </w:tr>
      <w:tr w:rsidR="00550F71" w:rsidRPr="00C9238F" w:rsidTr="00516232">
        <w:sdt>
          <w:sdtPr>
            <w:rPr>
              <w:sz w:val="24"/>
              <w:szCs w:val="24"/>
            </w:rPr>
            <w:id w:val="16285907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3" w:type="pct"/>
                <w:vAlign w:val="bottom"/>
              </w:tcPr>
              <w:p w:rsidR="00550F71" w:rsidRPr="00E0677A" w:rsidRDefault="00370372" w:rsidP="00516232">
                <w:pPr>
                  <w:spacing w:before="120"/>
                  <w:ind w:left="698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217" w:type="pct"/>
            <w:tcBorders>
              <w:bottom w:val="single" w:sz="4" w:space="0" w:color="auto"/>
            </w:tcBorders>
            <w:vAlign w:val="bottom"/>
          </w:tcPr>
          <w:p w:rsidR="00550F71" w:rsidRPr="00E0677A" w:rsidRDefault="00550F71" w:rsidP="00516232">
            <w:pPr>
              <w:spacing w:before="120"/>
              <w:rPr>
                <w:sz w:val="24"/>
                <w:szCs w:val="24"/>
              </w:rPr>
            </w:pPr>
            <w:r w:rsidRPr="00E0677A">
              <w:rPr>
                <w:sz w:val="24"/>
                <w:szCs w:val="24"/>
              </w:rPr>
              <w:t>Int</w:t>
            </w:r>
            <w:r w:rsidR="0015204D">
              <w:rPr>
                <w:sz w:val="24"/>
                <w:szCs w:val="24"/>
              </w:rPr>
              <w:t>roduction to Lime Pointing (£175 - £55</w:t>
            </w:r>
            <w:r w:rsidRPr="00E0677A">
              <w:rPr>
                <w:sz w:val="24"/>
                <w:szCs w:val="24"/>
              </w:rPr>
              <w:t xml:space="preserve"> payable by trainee)</w:t>
            </w:r>
          </w:p>
        </w:tc>
      </w:tr>
      <w:tr w:rsidR="00550F71" w:rsidRPr="00C9238F" w:rsidTr="00516232">
        <w:sdt>
          <w:sdtPr>
            <w:rPr>
              <w:sz w:val="24"/>
              <w:szCs w:val="24"/>
            </w:rPr>
            <w:id w:val="-951783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3" w:type="pct"/>
                <w:vAlign w:val="bottom"/>
              </w:tcPr>
              <w:p w:rsidR="00550F71" w:rsidRPr="00E0677A" w:rsidRDefault="00370372" w:rsidP="00516232">
                <w:pPr>
                  <w:spacing w:before="120"/>
                  <w:ind w:left="698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21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0F71" w:rsidRPr="00E0677A" w:rsidRDefault="0015204D" w:rsidP="00516232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Lime Plastering – Level 1 (£325 - £205</w:t>
            </w:r>
            <w:r w:rsidR="00550F71" w:rsidRPr="00E0677A">
              <w:rPr>
                <w:sz w:val="24"/>
                <w:szCs w:val="24"/>
              </w:rPr>
              <w:t xml:space="preserve"> payable by trainee)</w:t>
            </w:r>
          </w:p>
        </w:tc>
      </w:tr>
      <w:tr w:rsidR="00550F71" w:rsidRPr="00C9238F" w:rsidTr="00516232">
        <w:sdt>
          <w:sdtPr>
            <w:rPr>
              <w:sz w:val="24"/>
              <w:szCs w:val="24"/>
            </w:rPr>
            <w:id w:val="-16242264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3" w:type="pct"/>
                <w:vAlign w:val="bottom"/>
              </w:tcPr>
              <w:p w:rsidR="00550F71" w:rsidRPr="00E0677A" w:rsidRDefault="00370372" w:rsidP="00516232">
                <w:pPr>
                  <w:spacing w:before="120"/>
                  <w:ind w:left="698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21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0F71" w:rsidRPr="00E0677A" w:rsidRDefault="0015204D" w:rsidP="00E57329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Lime Plastering – Level 1</w:t>
            </w:r>
            <w:r w:rsidR="00550F71" w:rsidRPr="00E0677A">
              <w:rPr>
                <w:sz w:val="24"/>
                <w:szCs w:val="24"/>
              </w:rPr>
              <w:t xml:space="preserve"> (£3</w:t>
            </w:r>
            <w:r>
              <w:rPr>
                <w:sz w:val="24"/>
                <w:szCs w:val="24"/>
              </w:rPr>
              <w:t>75 - £255</w:t>
            </w:r>
            <w:r w:rsidR="00550F71" w:rsidRPr="00E0677A">
              <w:rPr>
                <w:sz w:val="24"/>
                <w:szCs w:val="24"/>
              </w:rPr>
              <w:t xml:space="preserve"> payable by trainee)</w:t>
            </w:r>
          </w:p>
        </w:tc>
      </w:tr>
    </w:tbl>
    <w:p w:rsidR="00550F71" w:rsidRDefault="00550F71" w:rsidP="00AF6BFE">
      <w:pPr>
        <w:pStyle w:val="NoSpacing"/>
      </w:pPr>
    </w:p>
    <w:p w:rsidR="00550F71" w:rsidRDefault="00550F71" w:rsidP="00AF6BFE">
      <w:pPr>
        <w:pStyle w:val="NoSpacing"/>
      </w:pPr>
    </w:p>
    <w:p w:rsidR="00550F71" w:rsidRPr="00E0677A" w:rsidRDefault="00550F71" w:rsidP="00AF6BFE">
      <w:pPr>
        <w:pStyle w:val="NoSpacing"/>
        <w:rPr>
          <w:b/>
          <w:sz w:val="24"/>
          <w:szCs w:val="24"/>
        </w:rPr>
      </w:pPr>
      <w:r w:rsidRPr="00E0677A">
        <w:rPr>
          <w:b/>
          <w:sz w:val="24"/>
          <w:szCs w:val="24"/>
        </w:rPr>
        <w:t>Terms and conditions</w:t>
      </w:r>
    </w:p>
    <w:p w:rsidR="00550F71" w:rsidRPr="00E0677A" w:rsidRDefault="00550F71" w:rsidP="00AF6BFE">
      <w:pPr>
        <w:pStyle w:val="NoSpacing"/>
        <w:rPr>
          <w:sz w:val="24"/>
          <w:szCs w:val="24"/>
        </w:rPr>
      </w:pPr>
    </w:p>
    <w:p w:rsidR="00E0677A" w:rsidRPr="00E0677A" w:rsidRDefault="00E0677A" w:rsidP="00550F71">
      <w:pPr>
        <w:pStyle w:val="NoSpacing"/>
        <w:numPr>
          <w:ilvl w:val="0"/>
          <w:numId w:val="23"/>
        </w:numPr>
        <w:rPr>
          <w:sz w:val="24"/>
          <w:szCs w:val="24"/>
        </w:rPr>
      </w:pPr>
      <w:r w:rsidRPr="00E0677A">
        <w:rPr>
          <w:sz w:val="24"/>
          <w:szCs w:val="24"/>
        </w:rPr>
        <w:t xml:space="preserve">Criteria evidence to be provided </w:t>
      </w:r>
    </w:p>
    <w:p w:rsidR="00550F71" w:rsidRPr="00E0677A" w:rsidRDefault="00550F71" w:rsidP="00550F71">
      <w:pPr>
        <w:pStyle w:val="NoSpacing"/>
        <w:numPr>
          <w:ilvl w:val="0"/>
          <w:numId w:val="23"/>
        </w:numPr>
        <w:rPr>
          <w:sz w:val="24"/>
          <w:szCs w:val="24"/>
        </w:rPr>
      </w:pPr>
      <w:r w:rsidRPr="00E0677A">
        <w:rPr>
          <w:sz w:val="24"/>
          <w:szCs w:val="24"/>
        </w:rPr>
        <w:t>Bursary recipient to pay any additional course fee prior to course dates.</w:t>
      </w:r>
    </w:p>
    <w:p w:rsidR="00550F71" w:rsidRPr="00E0677A" w:rsidRDefault="00550F71" w:rsidP="00550F71">
      <w:pPr>
        <w:pStyle w:val="NoSpacing"/>
        <w:numPr>
          <w:ilvl w:val="0"/>
          <w:numId w:val="23"/>
        </w:numPr>
        <w:rPr>
          <w:sz w:val="24"/>
          <w:szCs w:val="24"/>
        </w:rPr>
      </w:pPr>
      <w:proofErr w:type="spellStart"/>
      <w:r w:rsidRPr="00E0677A">
        <w:rPr>
          <w:sz w:val="24"/>
          <w:szCs w:val="24"/>
        </w:rPr>
        <w:t>Non attendance</w:t>
      </w:r>
      <w:proofErr w:type="spellEnd"/>
      <w:r w:rsidRPr="00E0677A">
        <w:rPr>
          <w:sz w:val="24"/>
          <w:szCs w:val="24"/>
        </w:rPr>
        <w:t xml:space="preserve"> will result in the bursary recipient being held liable for the full course fee.</w:t>
      </w:r>
    </w:p>
    <w:p w:rsidR="00550F71" w:rsidRPr="00E0677A" w:rsidRDefault="00550F71" w:rsidP="00550F71">
      <w:pPr>
        <w:pStyle w:val="NoSpacing"/>
        <w:numPr>
          <w:ilvl w:val="0"/>
          <w:numId w:val="23"/>
        </w:numPr>
        <w:rPr>
          <w:sz w:val="24"/>
          <w:szCs w:val="24"/>
        </w:rPr>
      </w:pPr>
      <w:r w:rsidRPr="00E0677A">
        <w:rPr>
          <w:sz w:val="24"/>
          <w:szCs w:val="24"/>
        </w:rPr>
        <w:t>A short feedback form is to be completed after the course.</w:t>
      </w:r>
    </w:p>
    <w:p w:rsidR="00550F71" w:rsidRDefault="00550F71" w:rsidP="00550F71">
      <w:pPr>
        <w:pStyle w:val="NoSpacing"/>
        <w:numPr>
          <w:ilvl w:val="0"/>
          <w:numId w:val="23"/>
        </w:numPr>
        <w:rPr>
          <w:sz w:val="24"/>
          <w:szCs w:val="24"/>
        </w:rPr>
      </w:pPr>
      <w:r w:rsidRPr="00E0677A">
        <w:rPr>
          <w:sz w:val="24"/>
          <w:szCs w:val="24"/>
        </w:rPr>
        <w:t>Photos of the bursary recipient may be taken during the course and used for marketing purposes.</w:t>
      </w:r>
    </w:p>
    <w:p w:rsidR="00E0677A" w:rsidRDefault="00E0677A" w:rsidP="00E0677A">
      <w:pPr>
        <w:pStyle w:val="NoSpacing"/>
        <w:rPr>
          <w:sz w:val="24"/>
          <w:szCs w:val="24"/>
        </w:rPr>
      </w:pPr>
    </w:p>
    <w:p w:rsidR="00E0677A" w:rsidRDefault="00E0677A" w:rsidP="00E0677A">
      <w:pPr>
        <w:pStyle w:val="NoSpacing"/>
        <w:rPr>
          <w:sz w:val="24"/>
          <w:szCs w:val="24"/>
        </w:rPr>
      </w:pPr>
    </w:p>
    <w:p w:rsidR="00E0677A" w:rsidRDefault="00E0677A" w:rsidP="00E0677A">
      <w:pPr>
        <w:pStyle w:val="NoSpacing"/>
        <w:rPr>
          <w:sz w:val="24"/>
          <w:szCs w:val="24"/>
        </w:rPr>
      </w:pPr>
    </w:p>
    <w:p w:rsidR="00E0677A" w:rsidRDefault="00F52864" w:rsidP="00E0677A">
      <w:pPr>
        <w:pStyle w:val="NoSpacing"/>
        <w:rPr>
          <w:sz w:val="24"/>
          <w:szCs w:val="24"/>
        </w:rPr>
      </w:pPr>
      <w:sdt>
        <w:sdtPr>
          <w:rPr>
            <w:sz w:val="24"/>
            <w:szCs w:val="24"/>
          </w:rPr>
          <w:id w:val="-15609413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0372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E0677A">
        <w:rPr>
          <w:sz w:val="24"/>
          <w:szCs w:val="24"/>
        </w:rPr>
        <w:t xml:space="preserve"> Tick to accept the terms and conditions</w:t>
      </w:r>
    </w:p>
    <w:p w:rsidR="00E0677A" w:rsidRDefault="00E0677A" w:rsidP="00E0677A">
      <w:pPr>
        <w:pStyle w:val="NoSpacing"/>
        <w:rPr>
          <w:sz w:val="24"/>
          <w:szCs w:val="24"/>
        </w:rPr>
      </w:pPr>
    </w:p>
    <w:p w:rsidR="00E0677A" w:rsidRDefault="00E0677A" w:rsidP="00E0677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Signature</w:t>
      </w:r>
      <w:proofErr w:type="gramStart"/>
      <w:r>
        <w:rPr>
          <w:sz w:val="24"/>
          <w:szCs w:val="24"/>
        </w:rPr>
        <w:t>:</w:t>
      </w:r>
      <w:sdt>
        <w:sdtPr>
          <w:rPr>
            <w:sz w:val="24"/>
            <w:szCs w:val="24"/>
          </w:rPr>
          <w:id w:val="-1714024683"/>
          <w:placeholder>
            <w:docPart w:val="DefaultPlaceholder_1081868574"/>
          </w:placeholder>
        </w:sdtPr>
        <w:sdtEndPr/>
        <w:sdtContent>
          <w:r>
            <w:rPr>
              <w:sz w:val="24"/>
              <w:szCs w:val="24"/>
            </w:rPr>
            <w:t>……………………………………………………………………………</w:t>
          </w:r>
          <w:r w:rsidR="00DD6C61">
            <w:rPr>
              <w:sz w:val="24"/>
              <w:szCs w:val="24"/>
            </w:rPr>
            <w:t>.</w:t>
          </w:r>
          <w:proofErr w:type="gramEnd"/>
        </w:sdtContent>
      </w:sdt>
      <w:r w:rsidR="00DD6C61">
        <w:rPr>
          <w:sz w:val="24"/>
          <w:szCs w:val="24"/>
        </w:rPr>
        <w:t xml:space="preserve">   Date: </w:t>
      </w:r>
      <w:sdt>
        <w:sdtPr>
          <w:rPr>
            <w:sz w:val="24"/>
            <w:szCs w:val="24"/>
          </w:rPr>
          <w:id w:val="768431283"/>
          <w:placeholder>
            <w:docPart w:val="D0B3FCA531AA4295B01D18DF9DE89E90"/>
          </w:placeholder>
          <w:showingPlcHdr/>
        </w:sdtPr>
        <w:sdtEndPr/>
        <w:sdtContent>
          <w:r w:rsidR="00DD6C61" w:rsidRPr="00CC760D">
            <w:rPr>
              <w:rStyle w:val="PlaceholderText"/>
            </w:rPr>
            <w:t>Click here to enter text.</w:t>
          </w:r>
        </w:sdtContent>
      </w:sdt>
    </w:p>
    <w:p w:rsidR="00DD6C61" w:rsidRDefault="00DD6C61" w:rsidP="00E0677A">
      <w:pPr>
        <w:pStyle w:val="NoSpacing"/>
        <w:rPr>
          <w:sz w:val="24"/>
          <w:szCs w:val="24"/>
        </w:rPr>
      </w:pPr>
    </w:p>
    <w:p w:rsidR="00DD6C61" w:rsidRDefault="00DD6C61" w:rsidP="00E0677A">
      <w:pPr>
        <w:pStyle w:val="NoSpacing"/>
        <w:rPr>
          <w:sz w:val="24"/>
          <w:szCs w:val="24"/>
        </w:rPr>
      </w:pPr>
    </w:p>
    <w:p w:rsidR="00DD6C61" w:rsidRPr="00DD6C61" w:rsidRDefault="00DD6C61" w:rsidP="00DD6C61">
      <w:pPr>
        <w:pStyle w:val="NoSpacing"/>
        <w:jc w:val="center"/>
        <w:rPr>
          <w:sz w:val="28"/>
        </w:rPr>
      </w:pPr>
      <w:r w:rsidRPr="00DD6C61">
        <w:rPr>
          <w:sz w:val="28"/>
        </w:rPr>
        <w:t>Please email your completed form along with your proof of eligibility</w:t>
      </w:r>
      <w:r w:rsidR="002B4632">
        <w:rPr>
          <w:sz w:val="28"/>
        </w:rPr>
        <w:t xml:space="preserve"> and a covering letter explaining why you feel you should be awarded a bursary,</w:t>
      </w:r>
      <w:r w:rsidRPr="00DD6C61">
        <w:rPr>
          <w:sz w:val="28"/>
        </w:rPr>
        <w:t xml:space="preserve"> to </w:t>
      </w:r>
      <w:hyperlink r:id="rId10" w:history="1">
        <w:r w:rsidRPr="00DD6C61">
          <w:rPr>
            <w:rStyle w:val="Hyperlink"/>
            <w:sz w:val="28"/>
          </w:rPr>
          <w:t>info@carringtonlime.co.uk</w:t>
        </w:r>
      </w:hyperlink>
      <w:r w:rsidRPr="00DD6C61">
        <w:rPr>
          <w:sz w:val="28"/>
        </w:rPr>
        <w:t xml:space="preserve">, or post it to </w:t>
      </w:r>
      <w:proofErr w:type="spellStart"/>
      <w:r w:rsidRPr="00DD6C61">
        <w:rPr>
          <w:sz w:val="28"/>
        </w:rPr>
        <w:t>carringtonLIME</w:t>
      </w:r>
      <w:proofErr w:type="spellEnd"/>
      <w:r w:rsidRPr="00DD6C61">
        <w:rPr>
          <w:sz w:val="28"/>
        </w:rPr>
        <w:t>, Greenview, Northwood Green, Westbury on Severn, Gl14 1NA</w:t>
      </w:r>
    </w:p>
    <w:sectPr w:rsidR="00DD6C61" w:rsidRPr="00DD6C61" w:rsidSect="00E0677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9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2864" w:rsidRDefault="00F52864" w:rsidP="00C9238F">
      <w:pPr>
        <w:spacing w:after="0" w:line="240" w:lineRule="auto"/>
      </w:pPr>
      <w:r>
        <w:separator/>
      </w:r>
    </w:p>
  </w:endnote>
  <w:endnote w:type="continuationSeparator" w:id="0">
    <w:p w:rsidR="00F52864" w:rsidRDefault="00F52864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2E5E304-B432-4C60-976C-617600492385}"/>
    <w:embedBold r:id="rId2" w:fontKey="{65771C56-D063-4F4C-ADEC-372BC907A715}"/>
    <w:embedItalic r:id="rId3" w:fontKey="{0B142928-1E36-4AB8-9B8C-7C834E74336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80BF3CBC-67EC-4EFB-837C-BCF5DB938F53}"/>
    <w:embedBold r:id="rId5" w:fontKey="{4860A731-D045-4BCE-A6CA-125E77B05911}"/>
    <w:embedItalic r:id="rId6" w:fontKey="{BFE63BBD-BBBC-421C-8EE1-91476979D83B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B86DDEC6-AD0F-4D3E-A150-A6538147D27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09098C0C-D53A-4BC0-8819-918A858519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7E37" w:rsidRDefault="006E7E3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E0677A" w:rsidRPr="00003212" w:rsidTr="00C4167A">
      <w:tc>
        <w:tcPr>
          <w:tcW w:w="4675" w:type="dxa"/>
          <w:vAlign w:val="center"/>
        </w:tcPr>
        <w:p w:rsidR="00003212" w:rsidRPr="00003212" w:rsidRDefault="006E7E37" w:rsidP="00550F71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www.carringtonlime.co.uk |  info@carringtonlime.co.uk</w:t>
          </w:r>
        </w:p>
      </w:tc>
      <w:tc>
        <w:tcPr>
          <w:tcW w:w="4675" w:type="dxa"/>
          <w:vAlign w:val="center"/>
        </w:tcPr>
        <w:p w:rsidR="00003212" w:rsidRPr="00003212" w:rsidRDefault="006E7E37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  <w:lang w:val="en-GB" w:eastAsia="en-GB"/>
            </w:rPr>
            <w:drawing>
              <wp:inline distT="0" distB="0" distL="0" distR="0">
                <wp:extent cx="1623646" cy="487094"/>
                <wp:effectExtent l="0" t="0" r="0" b="825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training logo (5)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3081" cy="4959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bookmarkStart w:id="0" w:name="_GoBack"/>
      <w:bookmarkEnd w:id="0"/>
    </w:tr>
  </w:tbl>
  <w:p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7E37" w:rsidRDefault="006E7E3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2864" w:rsidRDefault="00F52864" w:rsidP="00C9238F">
      <w:pPr>
        <w:spacing w:after="0" w:line="240" w:lineRule="auto"/>
      </w:pPr>
      <w:r>
        <w:separator/>
      </w:r>
    </w:p>
  </w:footnote>
  <w:footnote w:type="continuationSeparator" w:id="0">
    <w:p w:rsidR="00F52864" w:rsidRDefault="00F52864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7E37" w:rsidRDefault="006E7E3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shd w:val="clear" w:color="auto" w:fill="92D05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:rsidTr="00550F71">
      <w:trPr>
        <w:trHeight w:val="990"/>
      </w:trPr>
      <w:tc>
        <w:tcPr>
          <w:tcW w:w="1350" w:type="dxa"/>
          <w:shd w:val="clear" w:color="auto" w:fill="92D050"/>
          <w:vAlign w:val="center"/>
        </w:tcPr>
        <w:p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</w:p>
      </w:tc>
      <w:tc>
        <w:tcPr>
          <w:tcW w:w="8000" w:type="dxa"/>
          <w:shd w:val="clear" w:color="auto" w:fill="92D050"/>
          <w:vAlign w:val="center"/>
        </w:tcPr>
        <w:p w:rsidR="00576892" w:rsidRPr="00576892" w:rsidRDefault="00287014" w:rsidP="00287014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 xml:space="preserve">Training Bursary Application </w:t>
          </w:r>
        </w:p>
      </w:tc>
    </w:tr>
  </w:tbl>
  <w:p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7E37" w:rsidRDefault="006E7E3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35616EB"/>
    <w:multiLevelType w:val="hybridMultilevel"/>
    <w:tmpl w:val="E5B4E6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4"/>
  </w:num>
  <w:num w:numId="23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014"/>
    <w:rsid w:val="00003212"/>
    <w:rsid w:val="00052382"/>
    <w:rsid w:val="0006568A"/>
    <w:rsid w:val="00065A07"/>
    <w:rsid w:val="00076F0F"/>
    <w:rsid w:val="00084253"/>
    <w:rsid w:val="000D1F49"/>
    <w:rsid w:val="0015204D"/>
    <w:rsid w:val="001727CA"/>
    <w:rsid w:val="00287014"/>
    <w:rsid w:val="002B4632"/>
    <w:rsid w:val="002C56E6"/>
    <w:rsid w:val="002D3238"/>
    <w:rsid w:val="00361E11"/>
    <w:rsid w:val="00370372"/>
    <w:rsid w:val="003D50F3"/>
    <w:rsid w:val="003F0847"/>
    <w:rsid w:val="0040090B"/>
    <w:rsid w:val="0046302A"/>
    <w:rsid w:val="00487D2D"/>
    <w:rsid w:val="004D5D62"/>
    <w:rsid w:val="004E5717"/>
    <w:rsid w:val="005112D0"/>
    <w:rsid w:val="00550F71"/>
    <w:rsid w:val="00576892"/>
    <w:rsid w:val="00577E06"/>
    <w:rsid w:val="005A3BF7"/>
    <w:rsid w:val="005F2035"/>
    <w:rsid w:val="005F7990"/>
    <w:rsid w:val="0063739C"/>
    <w:rsid w:val="006E7E37"/>
    <w:rsid w:val="00770F25"/>
    <w:rsid w:val="007A35A8"/>
    <w:rsid w:val="007B0A85"/>
    <w:rsid w:val="007C6A52"/>
    <w:rsid w:val="0082043E"/>
    <w:rsid w:val="00897670"/>
    <w:rsid w:val="008B0E32"/>
    <w:rsid w:val="008E203A"/>
    <w:rsid w:val="0091229C"/>
    <w:rsid w:val="00920221"/>
    <w:rsid w:val="00940E73"/>
    <w:rsid w:val="0098597D"/>
    <w:rsid w:val="009A0717"/>
    <w:rsid w:val="009F03EB"/>
    <w:rsid w:val="009F619A"/>
    <w:rsid w:val="009F6DDE"/>
    <w:rsid w:val="00A1613A"/>
    <w:rsid w:val="00A370A8"/>
    <w:rsid w:val="00AF6BFE"/>
    <w:rsid w:val="00BA785D"/>
    <w:rsid w:val="00BD4753"/>
    <w:rsid w:val="00BD5CB1"/>
    <w:rsid w:val="00BE62EE"/>
    <w:rsid w:val="00C003BA"/>
    <w:rsid w:val="00C26236"/>
    <w:rsid w:val="00C46878"/>
    <w:rsid w:val="00C9238F"/>
    <w:rsid w:val="00C96307"/>
    <w:rsid w:val="00CB0853"/>
    <w:rsid w:val="00CB4A51"/>
    <w:rsid w:val="00CD0BC0"/>
    <w:rsid w:val="00CD4532"/>
    <w:rsid w:val="00CD47B0"/>
    <w:rsid w:val="00CE6104"/>
    <w:rsid w:val="00CE7918"/>
    <w:rsid w:val="00D16163"/>
    <w:rsid w:val="00DB3FAD"/>
    <w:rsid w:val="00DD6C61"/>
    <w:rsid w:val="00E0677A"/>
    <w:rsid w:val="00E57329"/>
    <w:rsid w:val="00E61C09"/>
    <w:rsid w:val="00EB3B58"/>
    <w:rsid w:val="00EC7359"/>
    <w:rsid w:val="00EE3054"/>
    <w:rsid w:val="00F00606"/>
    <w:rsid w:val="00F01256"/>
    <w:rsid w:val="00F52864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info@carringtonlime.co.uk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lsmi_000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EBB3CA-8249-4A86-A898-4136EFA760BF}"/>
      </w:docPartPr>
      <w:docPartBody>
        <w:p w:rsidR="0009247E" w:rsidRDefault="0090751C">
          <w:r w:rsidRPr="00CC760D">
            <w:rPr>
              <w:rStyle w:val="PlaceholderText"/>
            </w:rPr>
            <w:t>Click here to enter text.</w:t>
          </w:r>
        </w:p>
      </w:docPartBody>
    </w:docPart>
    <w:docPart>
      <w:docPartPr>
        <w:name w:val="6A8287B75E524C78A06437C01E1821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6DB9CD-3B9D-4BA3-8E8D-1F774889C654}"/>
      </w:docPartPr>
      <w:docPartBody>
        <w:p w:rsidR="008336C6" w:rsidRDefault="0009247E" w:rsidP="0009247E">
          <w:pPr>
            <w:pStyle w:val="6A8287B75E524C78A06437C01E1821D1"/>
          </w:pPr>
          <w:r w:rsidRPr="00CC760D">
            <w:rPr>
              <w:rStyle w:val="PlaceholderText"/>
            </w:rPr>
            <w:t>Click here to enter text.</w:t>
          </w:r>
        </w:p>
      </w:docPartBody>
    </w:docPart>
    <w:docPart>
      <w:docPartPr>
        <w:name w:val="1EA9BD9F6D014B36BA6698D7E6CA74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8E5402-D6E1-4B01-AFFD-E4A705A2B7C8}"/>
      </w:docPartPr>
      <w:docPartBody>
        <w:p w:rsidR="008336C6" w:rsidRDefault="0009247E" w:rsidP="0009247E">
          <w:pPr>
            <w:pStyle w:val="1EA9BD9F6D014B36BA6698D7E6CA74EF"/>
          </w:pPr>
          <w:r w:rsidRPr="00CC760D">
            <w:rPr>
              <w:rStyle w:val="PlaceholderText"/>
            </w:rPr>
            <w:t>Click here to enter text.</w:t>
          </w:r>
        </w:p>
      </w:docPartBody>
    </w:docPart>
    <w:docPart>
      <w:docPartPr>
        <w:name w:val="E7577DFD0F3741569780BF66A8545E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81470D-3F4C-442D-B3EA-4856E5C1A272}"/>
      </w:docPartPr>
      <w:docPartBody>
        <w:p w:rsidR="008336C6" w:rsidRDefault="0009247E" w:rsidP="0009247E">
          <w:pPr>
            <w:pStyle w:val="E7577DFD0F3741569780BF66A8545E34"/>
          </w:pPr>
          <w:r w:rsidRPr="00CC760D">
            <w:rPr>
              <w:rStyle w:val="PlaceholderText"/>
            </w:rPr>
            <w:t>Click here to enter text.</w:t>
          </w:r>
        </w:p>
      </w:docPartBody>
    </w:docPart>
    <w:docPart>
      <w:docPartPr>
        <w:name w:val="DDC63FDD79794D42A9B266A8FD172A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BB5976-BCAE-442E-BC2D-86880ACA95DB}"/>
      </w:docPartPr>
      <w:docPartBody>
        <w:p w:rsidR="008336C6" w:rsidRDefault="0009247E" w:rsidP="0009247E">
          <w:pPr>
            <w:pStyle w:val="DDC63FDD79794D42A9B266A8FD172AE3"/>
          </w:pPr>
          <w:r w:rsidRPr="00CC760D">
            <w:rPr>
              <w:rStyle w:val="PlaceholderText"/>
            </w:rPr>
            <w:t>Click here to enter text.</w:t>
          </w:r>
        </w:p>
      </w:docPartBody>
    </w:docPart>
    <w:docPart>
      <w:docPartPr>
        <w:name w:val="C224312245CC4F0AA78061E2EBA90A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37F2C7-788C-4D61-B66C-2CE0F158B118}"/>
      </w:docPartPr>
      <w:docPartBody>
        <w:p w:rsidR="008336C6" w:rsidRDefault="0009247E" w:rsidP="0009247E">
          <w:pPr>
            <w:pStyle w:val="C224312245CC4F0AA78061E2EBA90ADB"/>
          </w:pPr>
          <w:r w:rsidRPr="00CC760D">
            <w:rPr>
              <w:rStyle w:val="PlaceholderText"/>
            </w:rPr>
            <w:t>Click here to enter text.</w:t>
          </w:r>
        </w:p>
      </w:docPartBody>
    </w:docPart>
    <w:docPart>
      <w:docPartPr>
        <w:name w:val="1CFF014E34784904A091B8E5F4ECDC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1D1A86-0663-4F6B-95AD-D52ED21C4512}"/>
      </w:docPartPr>
      <w:docPartBody>
        <w:p w:rsidR="008336C6" w:rsidRDefault="0009247E" w:rsidP="0009247E">
          <w:pPr>
            <w:pStyle w:val="1CFF014E34784904A091B8E5F4ECDC40"/>
          </w:pPr>
          <w:r w:rsidRPr="00CC760D">
            <w:rPr>
              <w:rStyle w:val="PlaceholderText"/>
            </w:rPr>
            <w:t>Click here to enter text.</w:t>
          </w:r>
        </w:p>
      </w:docPartBody>
    </w:docPart>
    <w:docPart>
      <w:docPartPr>
        <w:name w:val="ED9D44489EF14BE4ACEB6E72E8C1E8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A4A515-F8FA-4A00-9C4D-C66B079AC0F5}"/>
      </w:docPartPr>
      <w:docPartBody>
        <w:p w:rsidR="008336C6" w:rsidRDefault="0009247E" w:rsidP="0009247E">
          <w:pPr>
            <w:pStyle w:val="ED9D44489EF14BE4ACEB6E72E8C1E80A"/>
          </w:pPr>
          <w:r w:rsidRPr="00CC760D">
            <w:rPr>
              <w:rStyle w:val="PlaceholderText"/>
            </w:rPr>
            <w:t>Click here to enter text.</w:t>
          </w:r>
        </w:p>
      </w:docPartBody>
    </w:docPart>
    <w:docPart>
      <w:docPartPr>
        <w:name w:val="D0B3FCA531AA4295B01D18DF9DE89E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665241-A58D-424A-90E6-B95715F3EB26}"/>
      </w:docPartPr>
      <w:docPartBody>
        <w:p w:rsidR="008336C6" w:rsidRDefault="0009247E" w:rsidP="0009247E">
          <w:pPr>
            <w:pStyle w:val="D0B3FCA531AA4295B01D18DF9DE89E90"/>
          </w:pPr>
          <w:r w:rsidRPr="00CC760D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51C"/>
    <w:rsid w:val="0009247E"/>
    <w:rsid w:val="00341747"/>
    <w:rsid w:val="003F069F"/>
    <w:rsid w:val="007917D8"/>
    <w:rsid w:val="008336C6"/>
    <w:rsid w:val="0090751C"/>
    <w:rsid w:val="00C45205"/>
    <w:rsid w:val="00F22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6B7785C8E82449D9BBE6A1BED4E45A4">
    <w:name w:val="36B7785C8E82449D9BBE6A1BED4E45A4"/>
  </w:style>
  <w:style w:type="paragraph" w:customStyle="1" w:styleId="A3A0E7054BC6438CB9A76304445825A6">
    <w:name w:val="A3A0E7054BC6438CB9A76304445825A6"/>
  </w:style>
  <w:style w:type="paragraph" w:customStyle="1" w:styleId="5D7C614F4D2D4371BB268E704C7454A2">
    <w:name w:val="5D7C614F4D2D4371BB268E704C7454A2"/>
  </w:style>
  <w:style w:type="paragraph" w:customStyle="1" w:styleId="CD03859F867A4384B4E5530CBC6574F4">
    <w:name w:val="CD03859F867A4384B4E5530CBC6574F4"/>
  </w:style>
  <w:style w:type="paragraph" w:customStyle="1" w:styleId="C01B9B5283EF4C6F827245877C2D8DF0">
    <w:name w:val="C01B9B5283EF4C6F827245877C2D8DF0"/>
  </w:style>
  <w:style w:type="paragraph" w:customStyle="1" w:styleId="E46C868F786A464587DF4459A02551AE">
    <w:name w:val="E46C868F786A464587DF4459A02551AE"/>
  </w:style>
  <w:style w:type="paragraph" w:customStyle="1" w:styleId="00712903992944F2BEE68CA31B1840B8">
    <w:name w:val="00712903992944F2BEE68CA31B1840B8"/>
  </w:style>
  <w:style w:type="paragraph" w:customStyle="1" w:styleId="FD7A5A4EAB1A4DDB82D9A8A1430B3C99">
    <w:name w:val="FD7A5A4EAB1A4DDB82D9A8A1430B3C99"/>
  </w:style>
  <w:style w:type="paragraph" w:customStyle="1" w:styleId="CF38E83A050A492CAFBE645CDC982927">
    <w:name w:val="CF38E83A050A492CAFBE645CDC982927"/>
  </w:style>
  <w:style w:type="paragraph" w:customStyle="1" w:styleId="CBAC1DE2C7F1436CB8BAE18BB9AB1868">
    <w:name w:val="CBAC1DE2C7F1436CB8BAE18BB9AB1868"/>
  </w:style>
  <w:style w:type="paragraph" w:customStyle="1" w:styleId="50A88F59543544EA913C9AA9C565D218">
    <w:name w:val="50A88F59543544EA913C9AA9C565D218"/>
  </w:style>
  <w:style w:type="character" w:styleId="PlaceholderText">
    <w:name w:val="Placeholder Text"/>
    <w:basedOn w:val="DefaultParagraphFont"/>
    <w:uiPriority w:val="99"/>
    <w:semiHidden/>
    <w:rsid w:val="0009247E"/>
    <w:rPr>
      <w:color w:val="808080"/>
    </w:rPr>
  </w:style>
  <w:style w:type="paragraph" w:customStyle="1" w:styleId="FB3209A13B9244169D5458C3EAA7551E">
    <w:name w:val="FB3209A13B9244169D5458C3EAA7551E"/>
  </w:style>
  <w:style w:type="paragraph" w:customStyle="1" w:styleId="A16BCD3782D74D01907F82D77F1ECEC0">
    <w:name w:val="A16BCD3782D74D01907F82D77F1ECEC0"/>
  </w:style>
  <w:style w:type="paragraph" w:customStyle="1" w:styleId="128904BA2B804195949F6E589B404919">
    <w:name w:val="128904BA2B804195949F6E589B404919"/>
  </w:style>
  <w:style w:type="paragraph" w:customStyle="1" w:styleId="F04880C642CB451EA33A508EA23744F7">
    <w:name w:val="F04880C642CB451EA33A508EA23744F7"/>
    <w:rsid w:val="0090751C"/>
  </w:style>
  <w:style w:type="paragraph" w:customStyle="1" w:styleId="F1153252198A4AA6914D586C565B9283">
    <w:name w:val="F1153252198A4AA6914D586C565B9283"/>
    <w:rsid w:val="0090751C"/>
  </w:style>
  <w:style w:type="paragraph" w:customStyle="1" w:styleId="5539EB4F54C04D79BD968633D9637631">
    <w:name w:val="5539EB4F54C04D79BD968633D9637631"/>
    <w:rsid w:val="0090751C"/>
  </w:style>
  <w:style w:type="paragraph" w:customStyle="1" w:styleId="C0AA367B8C944354863060E29B84D742">
    <w:name w:val="C0AA367B8C944354863060E29B84D742"/>
    <w:rsid w:val="0090751C"/>
  </w:style>
  <w:style w:type="paragraph" w:customStyle="1" w:styleId="ADC0EDFA94A14BDEAD1C8D11F6148CFF">
    <w:name w:val="ADC0EDFA94A14BDEAD1C8D11F6148CFF"/>
    <w:rsid w:val="0090751C"/>
  </w:style>
  <w:style w:type="paragraph" w:customStyle="1" w:styleId="966759A68E734C07A65062B4F366D5CF">
    <w:name w:val="966759A68E734C07A65062B4F366D5CF"/>
    <w:rsid w:val="0090751C"/>
  </w:style>
  <w:style w:type="paragraph" w:customStyle="1" w:styleId="403860D69A9B45E68BAE4BC60E3E142D">
    <w:name w:val="403860D69A9B45E68BAE4BC60E3E142D"/>
    <w:rsid w:val="0090751C"/>
  </w:style>
  <w:style w:type="paragraph" w:customStyle="1" w:styleId="8C8D524860C54B25A86577BD96CA4A04">
    <w:name w:val="8C8D524860C54B25A86577BD96CA4A04"/>
    <w:rsid w:val="0090751C"/>
  </w:style>
  <w:style w:type="paragraph" w:customStyle="1" w:styleId="BB8EAF5B75704F3DA21F30BB19D7F459">
    <w:name w:val="BB8EAF5B75704F3DA21F30BB19D7F459"/>
    <w:rsid w:val="0090751C"/>
  </w:style>
  <w:style w:type="paragraph" w:customStyle="1" w:styleId="57B23F3DBB734854AE392EA57879F5E6">
    <w:name w:val="57B23F3DBB734854AE392EA57879F5E6"/>
    <w:rsid w:val="0090751C"/>
  </w:style>
  <w:style w:type="paragraph" w:customStyle="1" w:styleId="6A8287B75E524C78A06437C01E1821D1">
    <w:name w:val="6A8287B75E524C78A06437C01E1821D1"/>
    <w:rsid w:val="0009247E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1EA9BD9F6D014B36BA6698D7E6CA74EF">
    <w:name w:val="1EA9BD9F6D014B36BA6698D7E6CA74EF"/>
    <w:rsid w:val="0009247E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E7577DFD0F3741569780BF66A8545E34">
    <w:name w:val="E7577DFD0F3741569780BF66A8545E34"/>
    <w:rsid w:val="0009247E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DC63FDD79794D42A9B266A8FD172AE3">
    <w:name w:val="DDC63FDD79794D42A9B266A8FD172AE3"/>
    <w:rsid w:val="0009247E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C224312245CC4F0AA78061E2EBA90ADB">
    <w:name w:val="C224312245CC4F0AA78061E2EBA90ADB"/>
    <w:rsid w:val="0009247E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1CFF014E34784904A091B8E5F4ECDC40">
    <w:name w:val="1CFF014E34784904A091B8E5F4ECDC40"/>
    <w:rsid w:val="0009247E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ED9D44489EF14BE4ACEB6E72E8C1E80A">
    <w:name w:val="ED9D44489EF14BE4ACEB6E72E8C1E80A"/>
    <w:rsid w:val="0009247E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0B3FCA531AA4295B01D18DF9DE89E90">
    <w:name w:val="D0B3FCA531AA4295B01D18DF9DE89E90"/>
    <w:rsid w:val="0009247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2021-03-16T13:17:00Z</dcterms:created>
  <dcterms:modified xsi:type="dcterms:W3CDTF">2021-10-15T11:53:00Z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